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9DA65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238C3760" w14:textId="77777777" w:rsidR="00F90453" w:rsidRDefault="00B822AB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3"/>
        <w:gridCol w:w="2827"/>
      </w:tblGrid>
      <w:tr w:rsidR="007548B0" w14:paraId="4B895C2F" w14:textId="77777777" w:rsidTr="00912EBD">
        <w:trPr>
          <w:trHeight w:val="350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53519D1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4CC0" w14:textId="22A42DF5" w:rsidR="00222867" w:rsidRPr="00D635C4" w:rsidRDefault="00912EBD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המנהל לחינוך</w:t>
            </w:r>
            <w:r w:rsidR="001C0DA8">
              <w:rPr>
                <w:rFonts w:hint="cs"/>
                <w:rtl/>
              </w:rPr>
              <w:t xml:space="preserve"> </w:t>
            </w:r>
            <w:proofErr w:type="spellStart"/>
            <w:r>
              <w:rPr>
                <w:rFonts w:hint="cs"/>
                <w:rtl/>
              </w:rPr>
              <w:t>התישבותי</w:t>
            </w:r>
            <w:proofErr w:type="spellEnd"/>
            <w:r w:rsidR="001C0DA8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ועליית הנוער</w:t>
            </w:r>
          </w:p>
        </w:tc>
      </w:tr>
      <w:tr w:rsidR="007548B0" w14:paraId="2F1779AF" w14:textId="77777777" w:rsidTr="00912EBD">
        <w:trPr>
          <w:trHeight w:val="361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FA2496B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7F9D" w14:textId="77777777" w:rsidR="00222867" w:rsidRPr="00D635C4" w:rsidRDefault="00912EBD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כפר הנוער החקלאי כדורי</w:t>
            </w:r>
          </w:p>
        </w:tc>
      </w:tr>
      <w:tr w:rsidR="007548B0" w14:paraId="11BF3367" w14:textId="77777777" w:rsidTr="00912EBD">
        <w:trPr>
          <w:trHeight w:val="370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2A40BA3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369E" w14:textId="0A19EB13" w:rsidR="00216448" w:rsidRDefault="001C0DA8" w:rsidP="00216448">
            <w:r>
              <w:rPr>
                <w:rFonts w:hint="cs"/>
                <w:rtl/>
              </w:rPr>
              <w:t>23.11.2025</w:t>
            </w:r>
          </w:p>
        </w:tc>
      </w:tr>
    </w:tbl>
    <w:p w14:paraId="6F23AE63" w14:textId="77777777" w:rsidR="00332AFB" w:rsidRDefault="00B822AB" w:rsidP="00222867">
      <w:pPr>
        <w:rPr>
          <w:rtl/>
        </w:rPr>
      </w:pPr>
    </w:p>
    <w:p w14:paraId="46E6001B" w14:textId="77777777" w:rsidR="00222867" w:rsidRDefault="00B822AB" w:rsidP="00222867">
      <w:pPr>
        <w:rPr>
          <w:rtl/>
        </w:rPr>
      </w:pPr>
    </w:p>
    <w:p w14:paraId="009ED445" w14:textId="77777777" w:rsidR="00222867" w:rsidRDefault="00B822AB" w:rsidP="00222867">
      <w:pPr>
        <w:rPr>
          <w:rtl/>
        </w:rPr>
      </w:pPr>
    </w:p>
    <w:p w14:paraId="684200FA" w14:textId="77777777" w:rsidR="00222867" w:rsidRDefault="00B822AB" w:rsidP="00222867">
      <w:pPr>
        <w:rPr>
          <w:rtl/>
        </w:rPr>
      </w:pPr>
    </w:p>
    <w:p w14:paraId="472C7394" w14:textId="77777777" w:rsidR="00222867" w:rsidRDefault="00B822AB" w:rsidP="00222867">
      <w:pPr>
        <w:rPr>
          <w:rtl/>
        </w:rPr>
      </w:pPr>
    </w:p>
    <w:p w14:paraId="0F5AC445" w14:textId="77777777" w:rsidR="00222867" w:rsidRDefault="00B822AB" w:rsidP="00222867">
      <w:pPr>
        <w:rPr>
          <w:rtl/>
        </w:rPr>
      </w:pPr>
    </w:p>
    <w:p w14:paraId="282833D4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29591EAA" w14:textId="77777777" w:rsidR="00222867" w:rsidRDefault="00B822AB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5AFA20A5" w14:textId="77777777" w:rsidR="00222867" w:rsidRPr="00AF57E9" w:rsidRDefault="009B6B29" w:rsidP="00851B61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851B61">
        <w:rPr>
          <w:rFonts w:ascii="Wingdings" w:hAnsi="Wingdings" w:cstheme="minorBidi"/>
          <w:b/>
          <w:sz w:val="21"/>
          <w:szCs w:val="21"/>
        </w:rPr>
        <w:t>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48C33F52" w14:textId="77777777" w:rsidR="00222867" w:rsidRPr="00AF57E9" w:rsidRDefault="00B822AB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74E69010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560FD6A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2B489BF5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BDBB" w14:textId="3EF3B458" w:rsidR="00222867" w:rsidRPr="001C0DA8" w:rsidRDefault="00851B61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1C0DA8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 xml:space="preserve">שירות וטרינרי עבור הרפת הדיר והלול במשק החקלאי </w:t>
            </w:r>
            <w:r w:rsidR="00DF111F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 xml:space="preserve">של כפר הנוער </w:t>
            </w:r>
            <w:r w:rsidRPr="001C0DA8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>כדורי</w:t>
            </w:r>
          </w:p>
        </w:tc>
      </w:tr>
      <w:tr w:rsidR="007548B0" w14:paraId="0EE60259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C47F" w14:textId="558D1007" w:rsidR="00222867" w:rsidRPr="001C0DA8" w:rsidRDefault="00851B61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1C0DA8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 xml:space="preserve">החקלאית </w:t>
            </w:r>
            <w:r w:rsidR="003F1460" w:rsidRPr="001C0DA8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>מאגדת בתוכה את מרבית הרופאים</w:t>
            </w:r>
            <w:r w:rsidR="001C0DA8" w:rsidRPr="001C0DA8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="003F1460" w:rsidRPr="001C0DA8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>מהוטרינריים</w:t>
            </w:r>
            <w:proofErr w:type="spellEnd"/>
            <w:r w:rsidR="003F1460" w:rsidRPr="001C0DA8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 xml:space="preserve"> בארץ ואת אספקת התרופות </w:t>
            </w:r>
            <w:proofErr w:type="spellStart"/>
            <w:r w:rsidR="003F1460" w:rsidRPr="001C0DA8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>הוטרינריות</w:t>
            </w:r>
            <w:proofErr w:type="spellEnd"/>
            <w:r w:rsidR="003F1460" w:rsidRPr="001C0DA8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 xml:space="preserve"> הנדרשות</w:t>
            </w:r>
          </w:p>
        </w:tc>
      </w:tr>
      <w:tr w:rsidR="007548B0" w14:paraId="522B00CF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CB61" w14:textId="77777777" w:rsidR="00222867" w:rsidRPr="001C0DA8" w:rsidRDefault="00B822AB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40A76B1F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E45B" w14:textId="77777777" w:rsidR="00222867" w:rsidRPr="00AF57E9" w:rsidRDefault="00B822AB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14:paraId="3DCBA531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F6" w14:textId="77777777" w:rsidR="00222867" w:rsidRPr="00AF57E9" w:rsidRDefault="00B822AB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14:paraId="488D2723" w14:textId="77777777" w:rsidR="00222867" w:rsidRPr="00AF57E9" w:rsidRDefault="00B822AB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6A23377D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6414A514" w14:textId="77777777" w:rsidR="00222867" w:rsidRPr="00AF57E9" w:rsidRDefault="00B822A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070DD4F9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38B00CBB" w14:textId="77777777" w:rsidR="00222867" w:rsidRPr="00AF57E9" w:rsidRDefault="00B822A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4B298B47" w14:textId="77777777" w:rsidTr="00222867">
        <w:tc>
          <w:tcPr>
            <w:tcW w:w="3085" w:type="dxa"/>
            <w:hideMark/>
          </w:tcPr>
          <w:p w14:paraId="54E52538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75D1B387" w14:textId="77777777" w:rsidR="00222867" w:rsidRPr="00AF57E9" w:rsidRDefault="00D851A7" w:rsidP="00D851A7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proofErr w:type="gramStart"/>
            <w:r>
              <w:rPr>
                <w:rFonts w:ascii="Wingdings" w:hAnsi="Wingdings" w:cstheme="minorBidi"/>
                <w:b/>
                <w:sz w:val="21"/>
                <w:szCs w:val="21"/>
              </w:rPr>
              <w:t>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  <w:proofErr w:type="gramEnd"/>
          </w:p>
        </w:tc>
        <w:tc>
          <w:tcPr>
            <w:tcW w:w="3116" w:type="dxa"/>
          </w:tcPr>
          <w:p w14:paraId="08E12840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40D1C96F" w14:textId="77777777" w:rsidR="00222867" w:rsidRPr="00AF57E9" w:rsidRDefault="00B822AB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13D10879" w14:textId="77777777" w:rsidR="00222867" w:rsidRPr="00AF57E9" w:rsidRDefault="00B822AB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8"/>
        <w:gridCol w:w="2996"/>
      </w:tblGrid>
      <w:tr w:rsidR="007548B0" w14:paraId="59403ACD" w14:textId="77777777" w:rsidTr="00222867">
        <w:tc>
          <w:tcPr>
            <w:tcW w:w="2698" w:type="dxa"/>
            <w:shd w:val="clear" w:color="auto" w:fill="E6E6E6"/>
            <w:hideMark/>
          </w:tcPr>
          <w:p w14:paraId="553ED017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65C1DCCB" w14:textId="77777777" w:rsidR="00222867" w:rsidRPr="00AF57E9" w:rsidRDefault="00D851A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החקלאית</w:t>
            </w:r>
          </w:p>
        </w:tc>
      </w:tr>
      <w:tr w:rsidR="007548B0" w14:paraId="0EB79E8C" w14:textId="77777777" w:rsidTr="00222867">
        <w:tc>
          <w:tcPr>
            <w:tcW w:w="2698" w:type="dxa"/>
            <w:shd w:val="clear" w:color="auto" w:fill="E6E6E6"/>
            <w:hideMark/>
          </w:tcPr>
          <w:p w14:paraId="101CA943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36961A33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3777EC79" w14:textId="77777777" w:rsidR="00222867" w:rsidRPr="00AF57E9" w:rsidRDefault="00D851A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57000075</w:t>
            </w:r>
          </w:p>
        </w:tc>
      </w:tr>
      <w:tr w:rsidR="007548B0" w14:paraId="5508ECF8" w14:textId="77777777" w:rsidTr="00222867">
        <w:tc>
          <w:tcPr>
            <w:tcW w:w="2698" w:type="dxa"/>
            <w:shd w:val="clear" w:color="auto" w:fill="E6E6E6"/>
            <w:hideMark/>
          </w:tcPr>
          <w:p w14:paraId="354A2A5D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794812E4" w14:textId="77777777" w:rsidR="00222867" w:rsidRPr="00AF57E9" w:rsidRDefault="00D851A7" w:rsidP="00D851A7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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5D099E40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40EBD139" w14:textId="77777777" w:rsidTr="00222867">
        <w:tc>
          <w:tcPr>
            <w:tcW w:w="2698" w:type="dxa"/>
            <w:shd w:val="clear" w:color="auto" w:fill="E6E6E6"/>
            <w:hideMark/>
          </w:tcPr>
          <w:p w14:paraId="5277B943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0663E243" w14:textId="1FACC1C6" w:rsidR="00231E8A" w:rsidRPr="00AF57E9" w:rsidRDefault="00E6205C" w:rsidP="004716B3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כדורי 110,000</w:t>
            </w:r>
            <w:r w:rsidR="00B44C02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(כולל שרות וטרינרי ותרופות)</w:t>
            </w:r>
          </w:p>
        </w:tc>
      </w:tr>
      <w:tr w:rsidR="007548B0" w14:paraId="666B28D6" w14:textId="77777777" w:rsidTr="00222867">
        <w:tc>
          <w:tcPr>
            <w:tcW w:w="2698" w:type="dxa"/>
            <w:shd w:val="clear" w:color="auto" w:fill="E6E6E6"/>
            <w:hideMark/>
          </w:tcPr>
          <w:p w14:paraId="31C649FB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1F10E698" w14:textId="167682CC" w:rsidR="00222867" w:rsidRPr="00AF57E9" w:rsidRDefault="00B44C02" w:rsidP="004716B3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שנתית , מתאריך </w:t>
            </w:r>
            <w:r w:rsidR="00623261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31.12.202</w:t>
            </w:r>
            <w:r w:rsidR="001C0DA8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6</w:t>
            </w:r>
            <w:r w:rsidR="00623261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-01.01.202</w:t>
            </w:r>
            <w:r w:rsidR="001C0DA8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6</w:t>
            </w:r>
          </w:p>
        </w:tc>
      </w:tr>
    </w:tbl>
    <w:p w14:paraId="380A8EDB" w14:textId="77777777" w:rsidR="00222867" w:rsidRPr="00AF57E9" w:rsidRDefault="00B822AB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08173DBB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7EA7DE0F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08FEEF52" w14:textId="77777777" w:rsidR="00222867" w:rsidRPr="00AF57E9" w:rsidRDefault="00B822AB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372FD8A8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419783E4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CAB9A04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0E4083A4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5C06EB8A" w14:textId="77777777" w:rsidR="00222867" w:rsidRPr="00AF57E9" w:rsidRDefault="00B822A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7EFCE65E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F97B" w14:textId="77777777" w:rsidR="00222867" w:rsidRPr="001C0DA8" w:rsidRDefault="00EF5B8D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1C0DA8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>החקלאית פועלת בכל רחבי הארץ בשיתוף עם התאחדות מגדלי הבקר בישראל</w:t>
            </w:r>
          </w:p>
          <w:p w14:paraId="251DB030" w14:textId="77777777" w:rsidR="00EF5B8D" w:rsidRPr="00AF57E9" w:rsidRDefault="00EF5B8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1C0DA8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 xml:space="preserve">ומרכזת את כל פעילות משק הבקר והחלב </w:t>
            </w:r>
            <w:r w:rsidR="00162501" w:rsidRPr="001C0DA8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 xml:space="preserve"> וקשרים עם </w:t>
            </w:r>
            <w:proofErr w:type="spellStart"/>
            <w:r w:rsidR="00162501" w:rsidRPr="001C0DA8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>השרותים</w:t>
            </w:r>
            <w:proofErr w:type="spellEnd"/>
            <w:r w:rsidR="00162501" w:rsidRPr="001C0DA8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="00162501" w:rsidRPr="001C0DA8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>הוטרינריים</w:t>
            </w:r>
            <w:proofErr w:type="spellEnd"/>
            <w:r w:rsidR="00162501" w:rsidRPr="001C0DA8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 xml:space="preserve"> במשרד החקלאות</w:t>
            </w:r>
          </w:p>
        </w:tc>
      </w:tr>
      <w:tr w:rsidR="007548B0" w14:paraId="7E34DB32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A88C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7F52B6C0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1349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7E248262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DEC9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0B7C854F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E0BC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4771A7DF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E896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7139BFC6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E6A2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53DF91DD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F090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6527AE6D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A50D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53DC2506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691C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722110B8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2674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7429EC1B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6837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31C008C6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B7D5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136E39C1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55B8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5230B75C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66A7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70E35B6A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2215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1D122541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DEE7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5C2BE037" w14:textId="77777777" w:rsidR="00222867" w:rsidRPr="00AF57E9" w:rsidRDefault="00B822AB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1A458143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777CB4AA" w14:textId="77777777" w:rsidR="00222867" w:rsidRPr="00AF57E9" w:rsidRDefault="00B822A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062BC8FC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58CA1C53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74F4C34F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7F81" w14:textId="7AF434A4" w:rsidR="00222867" w:rsidRPr="00AF57E9" w:rsidRDefault="001C0DA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נוח סגס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7286" w14:textId="77777777" w:rsidR="00222867" w:rsidRPr="00AF57E9" w:rsidRDefault="00162501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מנהלת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בנא"מ</w:t>
            </w:r>
            <w:proofErr w:type="spellEnd"/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3F6B" w14:textId="77777777" w:rsidR="00222867" w:rsidRPr="00AF57E9" w:rsidRDefault="00B822A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41EABA21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CF5ACED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7F7EA6C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CE9017B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64F353EF" w14:textId="77777777" w:rsidR="00222867" w:rsidRPr="00817FBA" w:rsidRDefault="00B822AB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F029F" w14:textId="77777777" w:rsidR="006C0DAE" w:rsidRDefault="006C0DAE">
      <w:r>
        <w:separator/>
      </w:r>
    </w:p>
  </w:endnote>
  <w:endnote w:type="continuationSeparator" w:id="0">
    <w:p w14:paraId="69389A3E" w14:textId="77777777" w:rsidR="006C0DAE" w:rsidRDefault="006C0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42031D" w14:paraId="38FAE218" w14:textId="77777777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01664236" w14:textId="77777777"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4B06C564" w14:textId="77777777" w:rsidR="0042031D" w:rsidRPr="0042031D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42031D">
            <w:rPr>
              <w:rFonts w:ascii="Arial" w:hAnsi="Arial" w:hint="cs"/>
              <w:b/>
              <w:bCs/>
              <w:color w:val="FFFFFF" w:themeColor="background1"/>
              <w:rtl/>
            </w:rPr>
            <w:t>01.01.2010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DCF7ADF" w14:textId="77777777" w:rsidR="0042031D" w:rsidRPr="00D02A79" w:rsidRDefault="0042031D" w:rsidP="0042031D">
          <w:pPr>
            <w:jc w:val="center"/>
            <w:rPr>
              <w:rFonts w:asciiTheme="minorBidi" w:hAnsiTheme="minorBidi" w:cstheme="minorBidi"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עמוד 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instrText xml:space="preserve"> PAGE  </w:instrTex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216448">
            <w:rPr>
              <w:rStyle w:val="af"/>
              <w:rFonts w:asciiTheme="minorBidi" w:hAnsiTheme="minorBidi" w:cstheme="minorBidi"/>
              <w:noProof/>
              <w:color w:val="FFFFFF" w:themeColor="background1"/>
              <w:rtl/>
            </w:rPr>
            <w:t>2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216448">
            <w:rPr>
              <w:rFonts w:asciiTheme="minorBidi" w:hAnsiTheme="minorBidi" w:cstheme="minorBidi"/>
              <w:noProof/>
              <w:color w:val="FFFFFF" w:themeColor="background1"/>
              <w:rtl/>
            </w:rPr>
            <w:t>2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7BA9B7BE" w14:textId="77777777"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</w:rPr>
          </w:pPr>
        </w:p>
      </w:tc>
    </w:tr>
    <w:tr w:rsidR="0042031D" w14:paraId="386F1E95" w14:textId="77777777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BC0861E" w14:textId="77777777"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3E5E6BE" w14:textId="77777777" w:rsidR="0042031D" w:rsidRPr="00E93349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5D1E98E" w14:textId="77777777"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0F9C107" w14:textId="77777777" w:rsidR="0042031D" w:rsidRPr="00B24F08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Theme="minorBidi" w:hAnsiTheme="minorBidi" w:cstheme="minorBidi" w:hint="cs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rtl/>
            </w:rPr>
            <w:t xml:space="preserve"> הרכש הממשלתי</w:t>
          </w:r>
        </w:p>
      </w:tc>
    </w:tr>
    <w:tr w:rsidR="0042031D" w14:paraId="173C830F" w14:textId="77777777" w:rsidTr="000518A8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19F5097B" w14:textId="77777777" w:rsidR="0042031D" w:rsidRPr="00D02A79" w:rsidRDefault="0042031D" w:rsidP="0042031D">
          <w:pPr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אתר הוראות </w:t>
          </w:r>
          <w:proofErr w:type="spellStart"/>
          <w:r w:rsidRPr="00D02A79">
            <w:rPr>
              <w:rFonts w:asciiTheme="minorBidi" w:hAnsiTheme="minorBidi" w:cstheme="minorBidi"/>
              <w:rtl/>
            </w:rPr>
            <w:t>תכ"ם</w:t>
          </w:r>
          <w:proofErr w:type="spellEnd"/>
          <w:r w:rsidRPr="00D02A79">
            <w:rPr>
              <w:rFonts w:asciiTheme="minorBidi" w:hAnsiTheme="minorBidi" w:cstheme="minorBidi"/>
              <w:rtl/>
            </w:rPr>
            <w:t>:</w:t>
          </w:r>
          <w:r w:rsidRPr="00D72F09">
            <w:rPr>
              <w:rFonts w:ascii="Arial" w:hAnsi="Arial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687974DE" w14:textId="77777777" w:rsidR="0042031D" w:rsidRPr="00D02A79" w:rsidRDefault="0042031D" w:rsidP="0042031D">
          <w:pPr>
            <w:jc w:val="center"/>
            <w:rPr>
              <w:rFonts w:asciiTheme="minorBidi" w:hAnsiTheme="minorBidi" w:cstheme="minorBidi"/>
            </w:rPr>
          </w:pPr>
          <w:r w:rsidRPr="00CF4EAC">
            <w:rPr>
              <w:rFonts w:asciiTheme="minorBidi" w:hAnsiTheme="minorBidi" w:cstheme="minorBidi" w:hint="cs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168569E7" w14:textId="77777777" w:rsidR="0042031D" w:rsidRPr="00D02A79" w:rsidRDefault="0042031D" w:rsidP="0042031D">
          <w:pPr>
            <w:jc w:val="right"/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</w:rPr>
              <w:t>takam@mof.gov.il</w:t>
            </w:r>
          </w:hyperlink>
        </w:p>
      </w:tc>
    </w:tr>
  </w:tbl>
  <w:p w14:paraId="077C9C83" w14:textId="77777777" w:rsidR="0042031D" w:rsidRPr="00354861" w:rsidRDefault="0042031D" w:rsidP="004203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7F0C2" w14:textId="77777777" w:rsidR="006C0DAE" w:rsidRDefault="006C0DAE">
      <w:r>
        <w:separator/>
      </w:r>
    </w:p>
  </w:footnote>
  <w:footnote w:type="continuationSeparator" w:id="0">
    <w:p w14:paraId="029E55FB" w14:textId="77777777" w:rsidR="006C0DAE" w:rsidRDefault="006C0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19D87D98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0AF6A490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3313CE27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5C2BEF34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2156F860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43A1C784" wp14:editId="306FE7B3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208351A5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68DFE774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70BF360A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28902DC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42031D">
            <w:rPr>
              <w:rFonts w:ascii="Arial" w:hAnsi="Arial" w:hint="cs"/>
              <w:b/>
              <w:bCs/>
              <w:rtl/>
            </w:rPr>
            <w:t>ראשי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D3F9B0D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התקשרויות</w:t>
          </w:r>
          <w:r w:rsidR="0042031D">
            <w:rPr>
              <w:rFonts w:ascii="Arial" w:hAnsi="Arial" w:hint="cs"/>
              <w:rtl/>
            </w:rPr>
            <w:t xml:space="preserve"> ורכישות</w:t>
          </w:r>
        </w:p>
      </w:tc>
    </w:tr>
    <w:tr w:rsidR="007548B0" w14:paraId="75D480C7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C84818C" w14:textId="77777777" w:rsidR="009220EC" w:rsidRPr="00D84715" w:rsidRDefault="00B822A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26AA1AA" w14:textId="77777777" w:rsidR="009220EC" w:rsidRDefault="00B822A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FC8CD5F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פרק</w:t>
          </w:r>
          <w:r w:rsidR="0042031D">
            <w:rPr>
              <w:rFonts w:ascii="Arial" w:hAnsi="Arial" w:hint="cs"/>
              <w:b/>
              <w:bCs/>
              <w:rtl/>
            </w:rPr>
            <w:t xml:space="preserve"> משני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57BB4D2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6CEBC277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745D3DBD" w14:textId="77777777" w:rsidR="003D6D13" w:rsidRPr="00D84715" w:rsidRDefault="00B822A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381667C8" w14:textId="77777777" w:rsidR="003D6D13" w:rsidRPr="00D84715" w:rsidRDefault="00B822A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E9841B1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21CFB91" w14:textId="77777777" w:rsidR="003D6D13" w:rsidRPr="00671AFA" w:rsidRDefault="009B6B29" w:rsidP="0042031D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7.6.</w:t>
          </w:r>
          <w:r w:rsidR="0042031D">
            <w:rPr>
              <w:rFonts w:ascii="Arial" w:hAnsi="Arial" w:hint="cs"/>
              <w:rtl/>
            </w:rPr>
            <w:t>3</w:t>
          </w:r>
        </w:p>
      </w:tc>
    </w:tr>
    <w:tr w:rsidR="007548B0" w14:paraId="49553D84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2B903270" w14:textId="77777777" w:rsidR="009220EC" w:rsidRPr="00D84715" w:rsidRDefault="00B822A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5EBB90B" w14:textId="77777777" w:rsidR="009220EC" w:rsidRPr="00D84715" w:rsidRDefault="00B822A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F26CA57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E2D424D" w14:textId="77777777" w:rsidR="009220EC" w:rsidRPr="00F8548C" w:rsidRDefault="009B6B29" w:rsidP="0042031D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.7.6.</w:t>
          </w:r>
          <w:r w:rsidR="0042031D">
            <w:rPr>
              <w:rFonts w:ascii="Arial" w:hAnsi="Arial" w:hint="cs"/>
              <w:rtl/>
            </w:rPr>
            <w:t>3</w:t>
          </w:r>
          <w:r w:rsidRPr="00671AFA">
            <w:rPr>
              <w:rFonts w:ascii="Arial" w:hAnsi="Arial"/>
              <w:rtl/>
            </w:rPr>
            <w:t>.1</w:t>
          </w:r>
        </w:p>
      </w:tc>
    </w:tr>
    <w:tr w:rsidR="009B6B29" w14:paraId="7682AEFC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625DDF9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55C17E4F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7B178944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0F9FD79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17DE9E5" w14:textId="77777777" w:rsidR="009B6B29" w:rsidRPr="00F8548C" w:rsidRDefault="009B6B29" w:rsidP="009B6B29">
          <w:pPr>
            <w:rPr>
              <w:rFonts w:ascii="Arial" w:hAnsi="Arial"/>
              <w:rtl/>
            </w:rPr>
          </w:pPr>
        </w:p>
      </w:tc>
    </w:tr>
  </w:tbl>
  <w:p w14:paraId="0E7FED9D" w14:textId="77777777" w:rsidR="00E678BB" w:rsidRPr="00D84715" w:rsidRDefault="00B822AB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C71"/>
    <w:rsid w:val="00001D45"/>
    <w:rsid w:val="000D04CF"/>
    <w:rsid w:val="00162501"/>
    <w:rsid w:val="001B244F"/>
    <w:rsid w:val="001C0DA8"/>
    <w:rsid w:val="00216448"/>
    <w:rsid w:val="00231E8A"/>
    <w:rsid w:val="00333553"/>
    <w:rsid w:val="00336CDD"/>
    <w:rsid w:val="003F1460"/>
    <w:rsid w:val="0042031D"/>
    <w:rsid w:val="004716B3"/>
    <w:rsid w:val="005F5B80"/>
    <w:rsid w:val="00623261"/>
    <w:rsid w:val="006C0DAE"/>
    <w:rsid w:val="007548B0"/>
    <w:rsid w:val="00851B61"/>
    <w:rsid w:val="00912EBD"/>
    <w:rsid w:val="009B6B29"/>
    <w:rsid w:val="009F7FB7"/>
    <w:rsid w:val="00AC5AEB"/>
    <w:rsid w:val="00B44C02"/>
    <w:rsid w:val="00B822AB"/>
    <w:rsid w:val="00D851A7"/>
    <w:rsid w:val="00DF111F"/>
    <w:rsid w:val="00E6205C"/>
    <w:rsid w:val="00EF5B8D"/>
    <w:rsid w:val="00F9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74836B2"/>
  <w15:docId w15:val="{87609647-16D2-4672-BEF6-3BB85EF7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F6D205-EE66-482A-B114-CED389B1B5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4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3</TotalTime>
  <Pages>2</Pages>
  <Words>293</Words>
  <Characters>1546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אורית בן יעקב</cp:lastModifiedBy>
  <cp:revision>3</cp:revision>
  <cp:lastPrinted>2025-11-24T11:48:00Z</cp:lastPrinted>
  <dcterms:created xsi:type="dcterms:W3CDTF">2025-11-24T11:51:00Z</dcterms:created>
  <dcterms:modified xsi:type="dcterms:W3CDTF">2025-11-24T11:52:00Z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